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EAA" w:rsidRDefault="00763EAA" w:rsidP="00763EAA">
      <w:pPr>
        <w:spacing w:after="0" w:line="240" w:lineRule="auto"/>
        <w:jc w:val="both"/>
      </w:pPr>
    </w:p>
    <w:p w:rsidR="00763EAA" w:rsidRDefault="00763EAA" w:rsidP="00763EAA">
      <w:pPr>
        <w:spacing w:after="0" w:line="240" w:lineRule="auto"/>
        <w:jc w:val="both"/>
      </w:pPr>
    </w:p>
    <w:p w:rsidR="00763EAA" w:rsidRDefault="00763EAA" w:rsidP="00763EAA">
      <w:pPr>
        <w:spacing w:after="0" w:line="240" w:lineRule="auto"/>
        <w:jc w:val="both"/>
      </w:pPr>
    </w:p>
    <w:p w:rsidR="004868F2" w:rsidRDefault="00763EAA" w:rsidP="004868F2">
      <w:pPr>
        <w:spacing w:after="0" w:line="240" w:lineRule="auto"/>
        <w:jc w:val="center"/>
        <w:rPr>
          <w:sz w:val="28"/>
        </w:rPr>
      </w:pPr>
      <w:r w:rsidRPr="004868F2">
        <w:rPr>
          <w:sz w:val="28"/>
        </w:rPr>
        <w:t xml:space="preserve">OŚWIADCZENIE </w:t>
      </w:r>
      <w:r w:rsidR="001605F8" w:rsidRPr="001605F8">
        <w:rPr>
          <w:sz w:val="28"/>
        </w:rPr>
        <w:t>o pobieraniu świadczenia rodzinnego</w:t>
      </w:r>
    </w:p>
    <w:p w:rsidR="004868F2" w:rsidRDefault="004868F2" w:rsidP="004868F2">
      <w:pPr>
        <w:spacing w:after="0" w:line="240" w:lineRule="auto"/>
        <w:jc w:val="center"/>
        <w:rPr>
          <w:sz w:val="28"/>
        </w:rPr>
      </w:pPr>
    </w:p>
    <w:p w:rsidR="004868F2" w:rsidRPr="004868F2" w:rsidRDefault="004868F2" w:rsidP="004868F2">
      <w:pPr>
        <w:spacing w:after="0" w:line="240" w:lineRule="auto"/>
        <w:jc w:val="center"/>
        <w:rPr>
          <w:sz w:val="28"/>
        </w:rPr>
      </w:pPr>
    </w:p>
    <w:p w:rsidR="004868F2" w:rsidRDefault="004868F2" w:rsidP="004868F2">
      <w:pPr>
        <w:widowControl w:val="0"/>
        <w:autoSpaceDE w:val="0"/>
        <w:spacing w:after="0"/>
        <w:jc w:val="both"/>
      </w:pPr>
      <w:r>
        <w:rPr>
          <w:sz w:val="24"/>
          <w:szCs w:val="24"/>
        </w:rPr>
        <w:t xml:space="preserve">Projekt: </w:t>
      </w:r>
      <w:r w:rsidRPr="00DB699F">
        <w:rPr>
          <w:rFonts w:asciiTheme="minorHAnsi" w:hAnsiTheme="minorHAnsi" w:cstheme="minorHAnsi"/>
          <w:b/>
          <w:sz w:val="24"/>
          <w:szCs w:val="24"/>
        </w:rPr>
        <w:t>„Czas na przedszkole”</w:t>
      </w:r>
      <w:r w:rsidRPr="00DB699F">
        <w:rPr>
          <w:rFonts w:asciiTheme="minorHAnsi" w:hAnsiTheme="minorHAnsi" w:cstheme="minorHAnsi"/>
          <w:sz w:val="24"/>
          <w:szCs w:val="24"/>
        </w:rPr>
        <w:t>,</w:t>
      </w:r>
      <w:r>
        <w:rPr>
          <w:sz w:val="24"/>
          <w:szCs w:val="24"/>
        </w:rPr>
        <w:t xml:space="preserve"> realizowany przez Gminę Białopole/</w:t>
      </w:r>
      <w:r w:rsidRPr="002A3F6C">
        <w:rPr>
          <w:sz w:val="24"/>
          <w:szCs w:val="24"/>
        </w:rPr>
        <w:t>Publiczn</w:t>
      </w:r>
      <w:r>
        <w:rPr>
          <w:sz w:val="24"/>
          <w:szCs w:val="24"/>
        </w:rPr>
        <w:t>ą</w:t>
      </w:r>
      <w:r w:rsidRPr="002A3F6C">
        <w:rPr>
          <w:sz w:val="24"/>
          <w:szCs w:val="24"/>
        </w:rPr>
        <w:t xml:space="preserve"> Szkoł</w:t>
      </w:r>
      <w:r>
        <w:rPr>
          <w:sz w:val="24"/>
          <w:szCs w:val="24"/>
        </w:rPr>
        <w:t>ę</w:t>
      </w:r>
      <w:r w:rsidRPr="002A3F6C">
        <w:rPr>
          <w:sz w:val="24"/>
          <w:szCs w:val="24"/>
        </w:rPr>
        <w:t xml:space="preserve"> Podstawow</w:t>
      </w:r>
      <w:r>
        <w:rPr>
          <w:sz w:val="24"/>
          <w:szCs w:val="24"/>
        </w:rPr>
        <w:t>ą</w:t>
      </w:r>
      <w:r w:rsidRPr="002A3F6C">
        <w:rPr>
          <w:sz w:val="24"/>
          <w:szCs w:val="24"/>
        </w:rPr>
        <w:t xml:space="preserve"> w Białopolu</w:t>
      </w:r>
      <w:r>
        <w:rPr>
          <w:sz w:val="24"/>
          <w:szCs w:val="24"/>
        </w:rPr>
        <w:t xml:space="preserve">, współfinansowany ze środków Europejskiego Funduszu Społecznego Plus, w ramach programu Fundusze Europejskie dla Lubelskiego 2021-2027. Numer projektu: </w:t>
      </w:r>
      <w:r w:rsidRPr="00DB699F">
        <w:rPr>
          <w:rFonts w:cs="Arial"/>
          <w:spacing w:val="2"/>
          <w:sz w:val="24"/>
          <w:szCs w:val="24"/>
          <w:shd w:val="clear" w:color="auto" w:fill="FFFFFF"/>
        </w:rPr>
        <w:t>FELU.10.02-IZ.00-0008/24</w:t>
      </w:r>
      <w:r>
        <w:rPr>
          <w:rFonts w:cs="Arial"/>
          <w:spacing w:val="2"/>
          <w:sz w:val="24"/>
          <w:szCs w:val="24"/>
          <w:shd w:val="clear" w:color="auto" w:fill="FFFFFF"/>
        </w:rPr>
        <w:t>.</w:t>
      </w:r>
    </w:p>
    <w:p w:rsidR="004868F2" w:rsidRDefault="004868F2" w:rsidP="00763EAA">
      <w:pPr>
        <w:spacing w:after="0" w:line="240" w:lineRule="auto"/>
        <w:jc w:val="both"/>
      </w:pPr>
    </w:p>
    <w:p w:rsidR="004868F2" w:rsidRPr="004868F2" w:rsidRDefault="00763EAA" w:rsidP="004868F2">
      <w:pPr>
        <w:spacing w:after="0" w:line="360" w:lineRule="auto"/>
        <w:jc w:val="both"/>
        <w:rPr>
          <w:sz w:val="24"/>
        </w:rPr>
      </w:pPr>
      <w:r w:rsidRPr="004868F2">
        <w:rPr>
          <w:sz w:val="24"/>
        </w:rPr>
        <w:t>Ja niżej podpisany/a ...........................................................................................</w:t>
      </w:r>
      <w:r w:rsidR="004868F2">
        <w:rPr>
          <w:sz w:val="24"/>
        </w:rPr>
        <w:t>..........</w:t>
      </w:r>
      <w:r w:rsidR="001605F8">
        <w:rPr>
          <w:sz w:val="24"/>
        </w:rPr>
        <w:t>.</w:t>
      </w:r>
      <w:r w:rsidR="004868F2">
        <w:rPr>
          <w:sz w:val="24"/>
        </w:rPr>
        <w:t>...</w:t>
      </w:r>
      <w:r w:rsidRPr="004868F2">
        <w:rPr>
          <w:sz w:val="24"/>
        </w:rPr>
        <w:t xml:space="preserve">.......... </w:t>
      </w:r>
    </w:p>
    <w:p w:rsidR="004868F2" w:rsidRPr="004868F2" w:rsidRDefault="004868F2" w:rsidP="004868F2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</w:r>
      <w:r w:rsidR="00763EAA" w:rsidRPr="004868F2">
        <w:t xml:space="preserve">(imię i nazwisko rodzica/opiekuna prawnego) </w:t>
      </w:r>
    </w:p>
    <w:p w:rsidR="004868F2" w:rsidRPr="004868F2" w:rsidRDefault="00763EAA" w:rsidP="004868F2">
      <w:pPr>
        <w:spacing w:after="0" w:line="360" w:lineRule="auto"/>
        <w:jc w:val="both"/>
        <w:rPr>
          <w:sz w:val="24"/>
        </w:rPr>
      </w:pPr>
      <w:r w:rsidRPr="004868F2">
        <w:rPr>
          <w:sz w:val="24"/>
        </w:rPr>
        <w:t>zamieszkały/a .................................................................................................</w:t>
      </w:r>
      <w:r w:rsidR="001605F8">
        <w:rPr>
          <w:sz w:val="24"/>
        </w:rPr>
        <w:t>.</w:t>
      </w:r>
      <w:r w:rsidRPr="004868F2">
        <w:rPr>
          <w:sz w:val="24"/>
        </w:rPr>
        <w:t>.........</w:t>
      </w:r>
      <w:r w:rsidR="004868F2">
        <w:rPr>
          <w:sz w:val="24"/>
        </w:rPr>
        <w:t>.............</w:t>
      </w:r>
      <w:r w:rsidRPr="004868F2">
        <w:rPr>
          <w:sz w:val="24"/>
        </w:rPr>
        <w:t xml:space="preserve">...... </w:t>
      </w:r>
    </w:p>
    <w:p w:rsidR="004868F2" w:rsidRPr="004868F2" w:rsidRDefault="004868F2" w:rsidP="004868F2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 w:rsidR="00763EAA" w:rsidRPr="004868F2">
        <w:t xml:space="preserve">(adres zamieszkania) </w:t>
      </w:r>
    </w:p>
    <w:p w:rsidR="004868F2" w:rsidRPr="004868F2" w:rsidRDefault="001605F8" w:rsidP="004868F2">
      <w:pPr>
        <w:spacing w:after="0" w:line="360" w:lineRule="auto"/>
        <w:jc w:val="both"/>
        <w:rPr>
          <w:sz w:val="24"/>
        </w:rPr>
      </w:pPr>
      <w:r w:rsidRPr="001605F8">
        <w:rPr>
          <w:sz w:val="24"/>
        </w:rPr>
        <w:t xml:space="preserve">oświadczam, że jako rodzic/opiekun prawny </w:t>
      </w:r>
      <w:r>
        <w:rPr>
          <w:sz w:val="24"/>
        </w:rPr>
        <w:t xml:space="preserve">dziecka </w:t>
      </w:r>
      <w:r w:rsidR="00763EAA" w:rsidRPr="004868F2">
        <w:rPr>
          <w:sz w:val="24"/>
        </w:rPr>
        <w:t xml:space="preserve"> …………………………………………</w:t>
      </w:r>
      <w:r>
        <w:rPr>
          <w:sz w:val="24"/>
        </w:rPr>
        <w:t>..............................</w:t>
      </w:r>
      <w:r w:rsidR="00763EAA" w:rsidRPr="004868F2">
        <w:rPr>
          <w:sz w:val="24"/>
        </w:rPr>
        <w:t>…………………………………</w:t>
      </w:r>
      <w:r w:rsidR="004868F2">
        <w:rPr>
          <w:sz w:val="24"/>
        </w:rPr>
        <w:t>............................</w:t>
      </w:r>
      <w:r w:rsidR="00763EAA" w:rsidRPr="004868F2">
        <w:rPr>
          <w:sz w:val="24"/>
        </w:rPr>
        <w:t xml:space="preserve">…………. </w:t>
      </w:r>
    </w:p>
    <w:p w:rsidR="004868F2" w:rsidRPr="004868F2" w:rsidRDefault="004868F2" w:rsidP="004868F2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  <w:t xml:space="preserve">           </w:t>
      </w:r>
      <w:r w:rsidR="00763EAA" w:rsidRPr="004868F2">
        <w:t xml:space="preserve">(imię i nazwisko </w:t>
      </w:r>
      <w:r w:rsidRPr="004868F2">
        <w:t>dziecka</w:t>
      </w:r>
      <w:r w:rsidR="00763EAA" w:rsidRPr="004868F2">
        <w:t xml:space="preserve">) </w:t>
      </w:r>
    </w:p>
    <w:p w:rsidR="004868F2" w:rsidRDefault="001605F8" w:rsidP="004868F2">
      <w:pPr>
        <w:spacing w:after="0" w:line="360" w:lineRule="auto"/>
        <w:jc w:val="both"/>
        <w:rPr>
          <w:sz w:val="24"/>
        </w:rPr>
      </w:pPr>
      <w:r w:rsidRPr="001605F8">
        <w:rPr>
          <w:sz w:val="24"/>
        </w:rPr>
        <w:t xml:space="preserve">w okresie zasiłkowym obejmującym miesiąc rozpoczęcia udziału w projekcie pobieram świadczenia rodzinne na podstawie ustawy z dnia 28 listopada 2003 </w:t>
      </w:r>
      <w:proofErr w:type="spellStart"/>
      <w:r w:rsidRPr="001605F8">
        <w:rPr>
          <w:sz w:val="24"/>
        </w:rPr>
        <w:t>r</w:t>
      </w:r>
      <w:proofErr w:type="spellEnd"/>
      <w:r w:rsidRPr="001605F8">
        <w:rPr>
          <w:sz w:val="24"/>
        </w:rPr>
        <w:t>. o świadczeniach rodzinnych. Wobec mnie, w tym okresie nie wydano decyzji o zwrocie nienależnie pobranego świadczenia.</w:t>
      </w:r>
    </w:p>
    <w:p w:rsidR="001605F8" w:rsidRDefault="001605F8" w:rsidP="004868F2">
      <w:pPr>
        <w:spacing w:after="0" w:line="360" w:lineRule="auto"/>
        <w:jc w:val="both"/>
        <w:rPr>
          <w:sz w:val="24"/>
        </w:rPr>
      </w:pPr>
    </w:p>
    <w:p w:rsidR="001605F8" w:rsidRDefault="001605F8" w:rsidP="004868F2">
      <w:pPr>
        <w:spacing w:after="0" w:line="360" w:lineRule="auto"/>
        <w:jc w:val="both"/>
      </w:pPr>
    </w:p>
    <w:p w:rsidR="004868F2" w:rsidRDefault="004868F2" w:rsidP="004868F2">
      <w:pPr>
        <w:spacing w:after="0" w:line="240" w:lineRule="auto"/>
        <w:jc w:val="center"/>
      </w:pPr>
      <w:r>
        <w:t>.............................................</w:t>
      </w:r>
      <w:r w:rsidR="00763EAA" w:rsidRPr="00763EAA">
        <w:t xml:space="preserve">     </w:t>
      </w:r>
      <w:r>
        <w:tab/>
      </w:r>
      <w:r>
        <w:tab/>
      </w:r>
      <w:r>
        <w:tab/>
        <w:t xml:space="preserve">        </w:t>
      </w:r>
      <w:r w:rsidR="00763EAA" w:rsidRPr="00763EAA">
        <w:t xml:space="preserve"> </w:t>
      </w:r>
      <w:r>
        <w:t>.............................................</w:t>
      </w:r>
    </w:p>
    <w:p w:rsidR="00763EAA" w:rsidRDefault="00763EAA" w:rsidP="004868F2">
      <w:pPr>
        <w:spacing w:after="0" w:line="240" w:lineRule="auto"/>
        <w:jc w:val="center"/>
      </w:pPr>
      <w:r w:rsidRPr="00763EAA">
        <w:t xml:space="preserve">Miejscowość i data </w:t>
      </w:r>
      <w:r w:rsidR="004868F2">
        <w:t xml:space="preserve">                                                   </w:t>
      </w:r>
      <w:r w:rsidRPr="00763EAA">
        <w:t xml:space="preserve">    </w:t>
      </w:r>
      <w:r w:rsidR="004868F2">
        <w:t>P</w:t>
      </w:r>
      <w:r w:rsidRPr="00763EAA">
        <w:t>odpis Rodzica/Opiekuna</w:t>
      </w:r>
    </w:p>
    <w:sectPr w:rsidR="00763EAA" w:rsidSect="002A3F6C">
      <w:headerReference w:type="default" r:id="rId7"/>
      <w:footerReference w:type="default" r:id="rId8"/>
      <w:pgSz w:w="11906" w:h="16838"/>
      <w:pgMar w:top="1677" w:right="1417" w:bottom="993" w:left="1417" w:header="426" w:footer="26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A61" w:rsidRDefault="008D2A61" w:rsidP="00F45CAB">
      <w:pPr>
        <w:spacing w:after="0" w:line="240" w:lineRule="auto"/>
      </w:pPr>
      <w:r>
        <w:separator/>
      </w:r>
    </w:p>
  </w:endnote>
  <w:endnote w:type="continuationSeparator" w:id="0">
    <w:p w:rsidR="008D2A61" w:rsidRDefault="008D2A61" w:rsidP="00F45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CAB" w:rsidRDefault="00F45CAB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A61" w:rsidRDefault="008D2A61" w:rsidP="00F45CAB">
      <w:pPr>
        <w:spacing w:after="0" w:line="240" w:lineRule="auto"/>
      </w:pPr>
      <w:r w:rsidRPr="00F45CAB">
        <w:rPr>
          <w:color w:val="000000"/>
        </w:rPr>
        <w:separator/>
      </w:r>
    </w:p>
  </w:footnote>
  <w:footnote w:type="continuationSeparator" w:id="0">
    <w:p w:rsidR="008D2A61" w:rsidRDefault="008D2A61" w:rsidP="00F45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CAB" w:rsidRDefault="00F45CAB">
    <w:pPr>
      <w:pStyle w:val="Nagwek"/>
    </w:pPr>
    <w:r>
      <w:rPr>
        <w:noProof/>
        <w:lang w:eastAsia="pl-PL"/>
      </w:rPr>
      <w:drawing>
        <wp:inline distT="0" distB="0" distL="0" distR="0">
          <wp:extent cx="5759448" cy="608962"/>
          <wp:effectExtent l="0" t="0" r="0" b="0"/>
          <wp:docPr id="1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6089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02F45"/>
    <w:multiLevelType w:val="multilevel"/>
    <w:tmpl w:val="38CA2BCE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autoHyphenation/>
  <w:hyphenationZone w:val="425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45CAB"/>
    <w:rsid w:val="0002709B"/>
    <w:rsid w:val="00076D17"/>
    <w:rsid w:val="001605F8"/>
    <w:rsid w:val="002A3F6C"/>
    <w:rsid w:val="00320135"/>
    <w:rsid w:val="00405F52"/>
    <w:rsid w:val="0041685A"/>
    <w:rsid w:val="004868F2"/>
    <w:rsid w:val="00697233"/>
    <w:rsid w:val="007364CA"/>
    <w:rsid w:val="007446AA"/>
    <w:rsid w:val="00763EAA"/>
    <w:rsid w:val="008631D8"/>
    <w:rsid w:val="008D2A61"/>
    <w:rsid w:val="00A94E24"/>
    <w:rsid w:val="00B652E7"/>
    <w:rsid w:val="00BF1043"/>
    <w:rsid w:val="00CF79DE"/>
    <w:rsid w:val="00D96BB7"/>
    <w:rsid w:val="00DB699F"/>
    <w:rsid w:val="00DE6D31"/>
    <w:rsid w:val="00F45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45CAB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45CAB"/>
    <w:pPr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rsid w:val="00F45CAB"/>
    <w:pPr>
      <w:ind w:left="720"/>
    </w:pPr>
  </w:style>
  <w:style w:type="paragraph" w:styleId="Nagwek">
    <w:name w:val="header"/>
    <w:basedOn w:val="Normalny"/>
    <w:rsid w:val="00F45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F45CAB"/>
  </w:style>
  <w:style w:type="paragraph" w:styleId="Stopka">
    <w:name w:val="footer"/>
    <w:basedOn w:val="Normalny"/>
    <w:rsid w:val="00F45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rsid w:val="00F45CAB"/>
  </w:style>
  <w:style w:type="paragraph" w:styleId="Tekstdymka">
    <w:name w:val="Balloon Text"/>
    <w:basedOn w:val="Normalny"/>
    <w:rsid w:val="00F4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sid w:val="00F45CA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F45CAB"/>
    <w:rPr>
      <w:color w:val="0000FF"/>
      <w:u w:val="single"/>
    </w:rPr>
  </w:style>
  <w:style w:type="character" w:styleId="Pogrubienie">
    <w:name w:val="Strong"/>
    <w:basedOn w:val="Domylnaczcionkaakapitu"/>
    <w:rsid w:val="00F45CAB"/>
    <w:rPr>
      <w:b/>
      <w:bCs/>
    </w:rPr>
  </w:style>
  <w:style w:type="paragraph" w:styleId="Tekstprzypisudolnego">
    <w:name w:val="footnote text"/>
    <w:basedOn w:val="Normalny"/>
    <w:rsid w:val="00F45CAB"/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rsid w:val="00F45CAB"/>
    <w:rPr>
      <w:rFonts w:eastAsia="Times New Roman"/>
      <w:sz w:val="20"/>
      <w:szCs w:val="20"/>
      <w:lang w:eastAsia="pl-PL"/>
    </w:rPr>
  </w:style>
  <w:style w:type="character" w:styleId="Odwoanieprzypisudolnego">
    <w:name w:val="footnote reference"/>
    <w:rsid w:val="00F45CAB"/>
    <w:rPr>
      <w:position w:val="0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Serafin</dc:creator>
  <cp:lastModifiedBy>R</cp:lastModifiedBy>
  <cp:revision>3</cp:revision>
  <cp:lastPrinted>2023-09-13T20:52:00Z</cp:lastPrinted>
  <dcterms:created xsi:type="dcterms:W3CDTF">2024-11-20T13:51:00Z</dcterms:created>
  <dcterms:modified xsi:type="dcterms:W3CDTF">2024-11-20T13:54:00Z</dcterms:modified>
</cp:coreProperties>
</file>